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AFAFA">
    <v:background id="_x0000_s1025">
      <v:fill type="pattern" on="t" color2="#FFFFFF" o:title="大纸屑" focussize="0,0" r:id="rId4"/>
    </v:background>
  </w:background>
  <w:body>
    <w:tbl>
      <w:tblPr>
        <w:tblStyle w:val="3"/>
        <w:tblpPr w:leftFromText="180" w:rightFromText="180" w:vertAnchor="text" w:tblpXSpec="center" w:tblpY="44"/>
        <w:tblOverlap w:val="never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502"/>
        <w:gridCol w:w="1216"/>
        <w:gridCol w:w="1468"/>
        <w:gridCol w:w="1217"/>
        <w:gridCol w:w="1517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D0D0D" w:themeColor="text1" w:themeTint="F2"/>
                <w:sz w:val="28"/>
                <w:szCs w:val="2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2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名</w:t>
            </w:r>
          </w:p>
        </w:tc>
        <w:tc>
          <w:tcPr>
            <w:tcW w:w="150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16" w:type="dxa"/>
            <w:tcBorders>
              <w:top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性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别</w:t>
            </w:r>
          </w:p>
        </w:tc>
        <w:tc>
          <w:tcPr>
            <w:tcW w:w="146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出生日期</w:t>
            </w:r>
          </w:p>
        </w:tc>
        <w:tc>
          <w:tcPr>
            <w:tcW w:w="15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  <w:lang w:val="en-US" w:eastAsia="zh-CN"/>
              </w:rPr>
              <w:t>二寸蓝底免冠照片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贯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1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民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族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政治面貌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联系方式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邮箱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现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居住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地</w:t>
            </w:r>
          </w:p>
        </w:tc>
        <w:tc>
          <w:tcPr>
            <w:tcW w:w="6920" w:type="dxa"/>
            <w:gridSpan w:val="5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2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求职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岗位</w:t>
            </w:r>
          </w:p>
        </w:tc>
        <w:tc>
          <w:tcPr>
            <w:tcW w:w="3901" w:type="dxa"/>
            <w:gridSpan w:val="3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婚姻状况</w:t>
            </w: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身份证号码</w:t>
            </w:r>
          </w:p>
        </w:tc>
        <w:tc>
          <w:tcPr>
            <w:tcW w:w="390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D0D0D" w:themeColor="text1" w:themeTint="F2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邮政编码</w:t>
            </w: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80" w:type="dxa"/>
            <w:gridSpan w:val="7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0D0D0D" w:themeColor="text1" w:themeTint="F2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eastAsia="zh-CN"/>
              </w:rPr>
              <w:t>教育背景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起止日期</w:t>
            </w: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毕业学校</w:t>
            </w: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详细情况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aps w:val="0"/>
                <w:color w:val="595959" w:themeColor="text1" w:themeTint="A6"/>
                <w:spacing w:val="0"/>
                <w:sz w:val="22"/>
                <w:szCs w:val="22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aps w:val="0"/>
                <w:color w:val="595959" w:themeColor="text1" w:themeTint="A6"/>
                <w:spacing w:val="0"/>
                <w:sz w:val="22"/>
                <w:szCs w:val="22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aps w:val="0"/>
                <w:color w:val="595959" w:themeColor="text1" w:themeTint="A6"/>
                <w:spacing w:val="0"/>
                <w:sz w:val="22"/>
                <w:szCs w:val="22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80" w:type="dxa"/>
            <w:gridSpan w:val="7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0D0D0D" w:themeColor="text1" w:themeTint="F2"/>
                <w:spacing w:val="0"/>
                <w:sz w:val="28"/>
                <w:szCs w:val="28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eastAsia="zh-CN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起止日期</w:t>
            </w: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单位名称</w:t>
            </w: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aps w:val="0"/>
                <w:color w:val="0D0D0D" w:themeColor="text1" w:themeTint="F2"/>
                <w:spacing w:val="0"/>
                <w:sz w:val="22"/>
                <w:szCs w:val="22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  <w:t>职位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\职称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7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595959" w:themeColor="text1" w:themeTint="A6"/>
                <w:sz w:val="22"/>
                <w:szCs w:val="22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541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595959" w:themeColor="text1" w:themeTint="A6"/>
                <w:sz w:val="22"/>
                <w:szCs w:val="22"/>
                <w:vertAlign w:val="baseline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aps w:val="0"/>
                <w:color w:val="595959" w:themeColor="text1" w:themeTint="A6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80" w:type="dxa"/>
            <w:gridSpan w:val="7"/>
            <w:shd w:val="clear" w:color="auto" w:fill="F1F1F1" w:themeFill="background1" w:themeFillShade="F2"/>
            <w:vAlign w:val="center"/>
          </w:tcPr>
          <w:p>
            <w:pPr>
              <w:spacing w:line="360" w:lineRule="auto"/>
              <w:jc w:val="left"/>
              <w:rPr>
                <w:rFonts w:hint="default" w:ascii="微软雅黑" w:hAnsi="微软雅黑" w:eastAsia="微软雅黑" w:cs="微软雅黑"/>
                <w:b/>
                <w:bCs/>
                <w:i w:val="0"/>
                <w:caps w:val="0"/>
                <w:color w:val="0D0D0D" w:themeColor="text1" w:themeTint="F2"/>
                <w:spacing w:val="0"/>
                <w:sz w:val="28"/>
                <w:szCs w:val="28"/>
                <w:u w:val="none"/>
                <w:shd w:val="clear" w:fill="FFFFFF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eastAsia="zh-CN"/>
              </w:rPr>
              <w:t>自我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简介（专长、拥有的专业技术职称、建造师证、及各类职称证等）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1" w:hRule="atLeast"/>
          <w:jc w:val="center"/>
        </w:trPr>
        <w:tc>
          <w:tcPr>
            <w:tcW w:w="10380" w:type="dxa"/>
            <w:gridSpan w:val="7"/>
            <w:shd w:val="clear" w:color="auto" w:fill="auto"/>
            <w:vAlign w:val="center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2"/>
                <w:szCs w:val="22"/>
                <w:vertAlign w:val="baseline"/>
              </w:rPr>
            </w:pPr>
          </w:p>
        </w:tc>
      </w:tr>
    </w:tbl>
    <w:p>
      <w:pPr>
        <w:rPr>
          <w:rFonts w:hint="default"/>
          <w:b/>
          <w:bCs/>
          <w:sz w:val="28"/>
          <w:szCs w:val="36"/>
          <w:lang w:val="en-US"/>
        </w:r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-542925</wp:posOffset>
                </wp:positionV>
                <wp:extent cx="2520315" cy="89535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315" cy="895350"/>
                          <a:chOff x="4252" y="17254"/>
                          <a:chExt cx="3969" cy="1410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4630" y="17254"/>
                            <a:ext cx="3211" cy="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48"/>
                                  <w:szCs w:val="5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48"/>
                                  <w:szCs w:val="56"/>
                                  <w:lang w:eastAsia="zh-CN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4705" y="18019"/>
                            <a:ext cx="3123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4"/>
                                  <w:szCs w:val="32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直接连接符 3"/>
                        <wps:cNvCnPr/>
                        <wps:spPr>
                          <a:xfrm>
                            <a:off x="4252" y="18164"/>
                            <a:ext cx="396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45pt;margin-top:-42.75pt;height:70.5pt;width:198.45pt;z-index:251659264;mso-width-relative:page;mso-height-relative:page;" coordorigin="4252,17254" coordsize="3969,1410" o:gfxdata="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oE5tqdoAAAAKAQAADwAAAAAA&#10;AAABACAAAAAiAAAAZHJzL2Rvd25yZXYueG1sUEsBAhQAFAAAAAgAh07iQFyFkLqgAwAAMQoAAA4A&#10;AAAAAAAAAQAgAAAAKQEAAGRycy9lMm9Eb2MueG1sUEsFBgAAAAAGAAYAWQEAADsHAAAAAA==&#10;">
                <o:lock v:ext="edit" aspectratio="f"/>
                <v:shape id="_x0000_s1026" o:spid="_x0000_s1026" o:spt="202" type="#_x0000_t202" style="position:absolute;left:4630;top:17254;height:975;width:3211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48"/>
                            <w:szCs w:val="56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48"/>
                            <w:szCs w:val="56"/>
                            <w:lang w:eastAsia="zh-CN"/>
                          </w:rPr>
                          <w:t>个人简历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05;top:18019;height:645;width:3123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4"/>
                            <w:szCs w:val="32"/>
                            <w:lang w:eastAsia="zh-CN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4252;top:18164;height:0;width:3969;" filled="f" stroked="t" coordsize="21600,21600" o:gfxdata="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vqQr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D0D0D [306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日期：</w:t>
      </w:r>
    </w:p>
    <w:sectPr>
      <w:pgSz w:w="11906" w:h="16838"/>
      <w:pgMar w:top="720" w:right="720" w:bottom="283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kNjNjY2IwZDEyZGFiYTYwNjNlZWE0ZTAyM2M0NTAifQ=="/>
  </w:docVars>
  <w:rsids>
    <w:rsidRoot w:val="3F3C7790"/>
    <w:rsid w:val="0C1932F5"/>
    <w:rsid w:val="0CD91661"/>
    <w:rsid w:val="0E163371"/>
    <w:rsid w:val="1D852DA4"/>
    <w:rsid w:val="290434D6"/>
    <w:rsid w:val="29685F86"/>
    <w:rsid w:val="3B59600A"/>
    <w:rsid w:val="3F3C7790"/>
    <w:rsid w:val="486569F8"/>
    <w:rsid w:val="48802C93"/>
    <w:rsid w:val="4A627219"/>
    <w:rsid w:val="566B0485"/>
    <w:rsid w:val="59D11AE5"/>
    <w:rsid w:val="5A052C7E"/>
    <w:rsid w:val="649C195C"/>
    <w:rsid w:val="68363E2C"/>
    <w:rsid w:val="69946FB9"/>
    <w:rsid w:val="70AD068A"/>
    <w:rsid w:val="70D23371"/>
    <w:rsid w:val="75F20263"/>
    <w:rsid w:val="7C75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bm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a94b404c04e2c72ce6bfad9be56df68b\&#20010;&#20154;&#31616;&#21382;&#34920;&#2668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个人简历表格.docx</Template>
  <Pages>1</Pages>
  <Words>393</Words>
  <Characters>521</Characters>
  <Lines>0</Lines>
  <Paragraphs>0</Paragraphs>
  <TotalTime>9</TotalTime>
  <ScaleCrop>false</ScaleCrop>
  <LinksUpToDate>false</LinksUpToDate>
  <CharactersWithSpaces>538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2023-08-16T01:00:00Z</dcterms:created>
  <dc:creator>晓凡</dc:creator>
  <cp:lastModifiedBy>晓凡</cp:lastModifiedBy>
  <dcterms:modified xsi:type="dcterms:W3CDTF">2023-08-18T02:23:52Z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TemplateKey">
    <vt:lpwstr>1.0_QGwoRt1AfV7VJ3E2TC0TzdNN/FL5bFNWCsMj7VJmvNal5eQ/H7EJ5Fgz856cUBkCD+Q4WJ07VZIWuTmBjP/SRw==</vt:lpwstr>
  </property>
  <property fmtid="{D5CDD505-2E9C-101B-9397-08002B2CF9AE}" pid="4" name="ICV">
    <vt:lpwstr>FC6E2D4FB39F482F8D8CCF05530D07D2_11</vt:lpwstr>
  </property>
</Properties>
</file>